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投标供应商报名登记表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left="1200" w:hanging="1200" w:hangingChars="500"/>
        <w:textAlignment w:val="auto"/>
        <w:rPr>
          <w:rFonts w:hint="eastAsia" w:ascii="Times New Roman" w:hAnsi="Times New Roman" w:cs="宋体" w:eastAsiaTheme="minorEastAsia"/>
          <w:color w:val="000000"/>
          <w:sz w:val="24"/>
          <w:szCs w:val="24"/>
          <w:highlight w:val="none"/>
          <w:lang w:eastAsia="zh-CN"/>
        </w:rPr>
      </w:pPr>
      <w:r>
        <w:rPr>
          <w:rFonts w:hint="eastAsia"/>
          <w:sz w:val="24"/>
          <w:szCs w:val="24"/>
          <w:lang w:eastAsia="zh-CN"/>
        </w:rPr>
        <w:t>项目名称：经准检测集团企业形象宣传片项目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供应商名称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供应商地址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联系人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电子邮箱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1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报名资料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  <w:p>
            <w:pPr>
              <w:jc w:val="center"/>
              <w:rPr>
                <w:sz w:val="28"/>
                <w:szCs w:val="28"/>
                <w:vertAlign w:val="baseline"/>
              </w:rPr>
            </w:pPr>
            <w:bookmarkStart w:id="0" w:name="_GoBack"/>
            <w:bookmarkEnd w:id="0"/>
          </w:p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  <w:p>
            <w:pPr>
              <w:jc w:val="both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报名日期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>
      <w:pPr>
        <w:rPr>
          <w:rFonts w:hint="eastAsia" w:ascii="黑体" w:hAnsi="黑体" w:eastAsia="黑体" w:cs="黑体"/>
          <w:b/>
          <w:bCs/>
          <w:lang w:eastAsia="zh-CN"/>
        </w:rPr>
      </w:pPr>
    </w:p>
    <w:p>
      <w:r>
        <w:rPr>
          <w:rFonts w:hint="eastAsia" w:ascii="黑体" w:hAnsi="黑体" w:eastAsia="黑体" w:cs="黑体"/>
          <w:b/>
          <w:bCs/>
          <w:lang w:eastAsia="zh-CN"/>
        </w:rPr>
        <w:t>填表须知：</w:t>
      </w:r>
      <w:r>
        <w:rPr>
          <w:rFonts w:hint="eastAsia" w:ascii="Times New Roman" w:hAnsi="Times New Roman"/>
          <w:lang w:val="en-US" w:eastAsia="zh-CN"/>
        </w:rPr>
        <w:t>本表内容请您认真、准确填写：1.“供应商名称”请填写规范的法定全称；2.“手机号码”与“电子邮箱”请务必准确填写，以便将有关信息及时通知您。</w:t>
      </w:r>
    </w:p>
    <w:sectPr>
      <w:pgSz w:w="11906" w:h="16838"/>
      <w:pgMar w:top="1440" w:right="1800" w:bottom="1440" w:left="14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862B1"/>
    <w:rsid w:val="06B541D4"/>
    <w:rsid w:val="07B75451"/>
    <w:rsid w:val="09EE105F"/>
    <w:rsid w:val="14284846"/>
    <w:rsid w:val="14F670E1"/>
    <w:rsid w:val="185B6F15"/>
    <w:rsid w:val="239E5007"/>
    <w:rsid w:val="3BD214E7"/>
    <w:rsid w:val="457D4602"/>
    <w:rsid w:val="465B6075"/>
    <w:rsid w:val="47E26ADE"/>
    <w:rsid w:val="4D975C38"/>
    <w:rsid w:val="4DFF694D"/>
    <w:rsid w:val="503A1C24"/>
    <w:rsid w:val="565E51F2"/>
    <w:rsid w:val="59A261B0"/>
    <w:rsid w:val="61A5669C"/>
    <w:rsid w:val="67425FEB"/>
    <w:rsid w:val="67E05A32"/>
    <w:rsid w:val="67E236C1"/>
    <w:rsid w:val="6A2F0E8B"/>
    <w:rsid w:val="6A4862B1"/>
    <w:rsid w:val="6B3C18E3"/>
    <w:rsid w:val="6D535020"/>
    <w:rsid w:val="6D6C1471"/>
    <w:rsid w:val="723B219A"/>
    <w:rsid w:val="723C37E2"/>
    <w:rsid w:val="7564615E"/>
    <w:rsid w:val="763F313F"/>
    <w:rsid w:val="77B465F2"/>
    <w:rsid w:val="79165EBB"/>
    <w:rsid w:val="7EDC0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154</Words>
  <Characters>169</Characters>
  <Lines>0</Lines>
  <Paragraphs>0</Paragraphs>
  <TotalTime>0</TotalTime>
  <ScaleCrop>false</ScaleCrop>
  <LinksUpToDate>false</LinksUpToDate>
  <CharactersWithSpaces>169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2018-04-27T01:29:00Z</dcterms:created>
  <dc:creator>Administrator</dc:creator>
  <cp:lastModifiedBy>葫芦娃</cp:lastModifiedBy>
  <cp:lastPrinted>2019-01-31T08:43:00Z</cp:lastPrinted>
  <dcterms:modified xsi:type="dcterms:W3CDTF">2020-05-28T07:30:10Z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